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01 luglio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SCAI-SWNU56-NCt02-001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SCAI - Installation Manual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SCAI - Installation Manual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 - Sebastiàn Moreno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SCAI - Installation Manual</dc:title>
  <dc:subject>Sottotitolo della relazione</dc:subject>
  <dc:creator>Tommaso Aliberti - Sebastiàn Moreno</dc:creator>
  <cp:keywords>SCAI-SWNU56-NCt02-001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