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06 giugno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SCAI-SWNU56-SwIS01-001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SCAI MOnitoring Dashboard (MOD)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SCAI MOnitoring Dashboard (MOD)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SCAI MOnitoring Dashboard (MOD)</dc:title>
  <dc:subject>Sottotitolo della relazione</dc:subject>
  <dc:creator>Tommaso Aliberti</dc:creator>
  <cp:keywords>SCAI-SWNU56-SwIS01-001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