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07 febbraio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SCAI - Analisi Minacce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SCAI - Analisi Minacce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Cecilia Ciocia - 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SCAI - Analisi Minacce</dc:title>
  <dc:subject>Sottotitolo della relazione</dc:subject>
  <dc:creator>Tommaso Aliberti - Cecilia Ciocia - Paolo Pizi</dc:creator>
  <cp:keywords>SCAI-SWNU56-NCt01-001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