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21 gennaio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PRS-SWNU00-NCt01-001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Processo di Gestione delle Modifiche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Processo di Gestione delle Modifiche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Valeria Fuschillo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di Gestione delle Modifiche</dc:title>
  <dc:subject>Sottotitolo della relazione</dc:subject>
  <dc:creator>Valeria Fuschillo</dc:creator>
  <cp:keywords>PRS-SWNU00-NCt01-001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