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dicembre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OMP-SWNU00-SwUV01-001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Software Component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Software Component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Component Test Specification</dc:title>
  <dc:subject>Sottotitolo della relazione</dc:subject>
  <dc:creator>NIER</dc:creator>
  <cp:keywords>OMP-SWNU00-SwUV01-001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