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dicembre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OMP-SWNU00-Doc02-001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Source Code Verification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Source Code Verification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Source Code Verification Report</dc:title>
  <dc:subject>Sottotitolo della relazione</dc:subject>
  <dc:creator>NIER</dc:creator>
  <cp:keywords>OMP-SWNU00-Doc02-001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