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11 dicembre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OMP-SWNU00-Doc01-001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Coding Standard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Coding Standard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Coding Standard</dc:title>
  <dc:subject>Sottotitolo della relazione</dc:subject>
  <dc:creator>NIER</dc:creator>
  <cp:keywords>OMP-SWNU00-Doc01-001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