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21 novembre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SCAI-SWNU56-SwRS01-001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Specifiche dei Requisiti Software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Specifiche dei Requisiti Software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Cecilia Ciocia - 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Specifiche dei Requisiti Software</dc:title>
  <dc:subject>Sottotitolo della relazione</dc:subject>
  <dc:creator>Tommaso Aliberti - Cecilia Ciocia - Paolo Pizi</dc:creator>
  <cp:keywords>SCAI-SWNU56-SwRS01-001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