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24 ottobre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SIPAC-NIER-NCt02-001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provoa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provoa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Viviana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provoa</dc:title>
  <dc:subject>Sottotitolo della relazione</dc:subject>
  <dc:creator>Viviana</dc:creator>
  <cp:keywords>SIPAC-NIER-NCt02-001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