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06 agosto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SIPAC-NIER-TSVR01-001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DPP Validation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DPP Validation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Behnam Rostami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DPP Validation Report</dc:title>
  <dc:subject>Sottotitolo della relazione</dc:subject>
  <dc:creator>Behnam Rostami</dc:creator>
  <cp:keywords>SIPAC-NIER-TSVR01-001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