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23 luglio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SIPAC-NIER-SCAS01-001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Safety Case AS SIPAC Imperia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Safety Case AS SIPAC Imperia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Daniele Vitale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Safety Case AS SIPAC Imperia</dc:title>
  <dc:subject>Sottotitolo della relazione</dc:subject>
  <dc:creator>Daniele Vitale</dc:creator>
  <cp:keywords>SIPAC-NIER-SCAS01-001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