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23 luglio 2024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SIPAC-NIER-SCAG01-001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Safety Case AG SIPAC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Safety Case AG SIPAC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Daniele Vitale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Safety Case AG SIPAC</dc:title>
  <dc:subject>Sottotitolo della relazione</dc:subject>
  <dc:creator>Daniele Vitale</dc:creator>
  <cp:keywords>SIPAC-NIER-SCAG01-001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