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SIPAC-NIER-SyFMEA01-001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System FMEA per SIPAC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System FMEA per SIPAC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Daniele Vitale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FMEA per SIPAC</dc:title>
  <dc:subject>Sottotitolo della relazione</dc:subject>
  <dc:creator>Daniele Vitale</dc:creator>
  <cp:keywords>SIPAC-NIER-SyFMEA01-001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