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23 luglio 2024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SIPAC-NIER-SwADVR01-001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Sw Architecture and Design Verification Report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Sw Architecture and Design Verification Report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Viviana Scot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 Architecture and Design Verification Report</dc:title>
  <dc:subject>Sottotitolo della relazione</dc:subject>
  <dc:creator>Viviana Scot</dc:creator>
  <cp:keywords>SIPAC-NIER-SwADVR01-001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