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SIPAC-NIER-SwITR01-001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SwIT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SwIT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SwIT Test Report</dc:title>
  <dc:subject>Sottotitolo della relazione</dc:subject>
  <dc:creator>Luca Boccacci</dc:creator>
  <cp:keywords>SIPAC-NIER-SwITR01-001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