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luglio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SIPAC-NIER-SwCTR01-001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SwCT Test Report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SwCT Test Report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Rosario Silvano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SwCT Test Report</dc:title>
  <dc:subject>Sottotitolo della relazione</dc:subject>
  <dc:creator>Rosario Silvano</dc:creator>
  <cp:keywords>SIPAC-NIER-SwCTR01-001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