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22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SIPAC-NIER-SyITR02-001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Integration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Integration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Integration Test Report</dc:title>
  <dc:subject>Sottotitolo della relazione</dc:subject>
  <dc:creator>Luca Boccacci</dc:creator>
  <cp:keywords>SIPAC-NIER-SyITR02-001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