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22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SIPAC-NIER-SyITR01-001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System Integration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System Integration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Integration Test Report</dc:title>
  <dc:subject>Sottotitolo della relazione</dc:subject>
  <dc:creator>Luca Boccacci</dc:creator>
  <cp:keywords>SIPAC-NIER-SyITR01-001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