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15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SIPAC-NIER-SyITS02-001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System Integration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System Integration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Integration Test Specification</dc:title>
  <dc:subject>Sottotitolo della relazione</dc:subject>
  <dc:creator>Luca Boccacci</dc:creator>
  <cp:keywords>SIPAC-NIER-SyITS02-001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