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26 giugno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SIPAC-NIER-QP01-001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Piano di Gestione e della Qualità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Piano di Gestione e della Qualità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Daniele Vitale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Piano di Gestione e della Qualità</dc:title>
  <dc:subject>Sottotitolo della relazione</dc:subject>
  <dc:creator>Daniele Vitale</dc:creator>
  <cp:keywords>SIPAC-NIER-QP01-001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