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26 giugno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SIPAC-NIER-SwQAP01-001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SQAP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SQAP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Behnam Rostami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SQAP</dc:title>
  <dc:subject>Sottotitolo della relazione</dc:subject>
  <dc:creator>Behnam Rostami</dc:creator>
  <cp:keywords>SIPAC-NIER-SwQAP01-001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