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13 giugno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SIPAC-NIER-NCt01-001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SIPAC - Ambiente di Test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SIPAC - Ambiente di Test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Luca Boccacci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SIPAC - Ambiente di Test</dc:title>
  <dc:subject>Sottotitolo della relazione</dc:subject>
  <dc:creator>Luca Boccacci</dc:creator>
  <cp:keywords>SIPAC-NIER-NCt01-001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