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6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01 luglio 2025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SCAI-SWNU56-SyAD1-006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Descrizione dell'Architettura di Sistema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Descrizione dell'Architettura di Sistema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 - Cecilia Ciocia - Paolo Pizi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Descrizione dell'Architettura di Sistema</dc:title>
  <dc:subject>Sottotitolo della relazione</dc:subject>
  <dc:creator>Tommaso Aliberti - Cecilia Ciocia - Paolo Pizi</dc:creator>
  <cp:keywords>SCAI-SWNU56-SyAD1-006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