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maggio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SIPAC-NIER-SwCTS01-001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 Component Test Specification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 Component Test Specification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Rosario Silvano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 Component Test Specification</dc:title>
  <dc:subject>Sottotitolo della relazione</dc:subject>
  <dc:creator>Rosario Silvano</dc:creator>
  <cp:keywords>SIPAC-NIER-SwCTS01-001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