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15 maggio 2024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SIPAC-NIER-SVVP01-001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Safety V&amp;V Plan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Safety V&amp;V Plan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Daniele Vitale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Safety V&amp;V Plan</dc:title>
  <dc:subject>Sottotitolo della relazione</dc:subject>
  <dc:creator>Daniele Vitale</dc:creator>
  <cp:keywords>SIPAC-NIER-SVVP01-001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