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13 maggio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SIPAC-NIER-SyITS01-001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System Integration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System Integration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Riccardo Espis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Integration Test Specification</dc:title>
  <dc:subject>Sottotitolo della relazione</dc:subject>
  <dc:creator>Riccardo Espis</dc:creator>
  <cp:keywords>SIPAC-NIER-SyITS01-001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