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30 aprile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SIPAC-NIER-HL01-001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Hazard Log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Hazard Log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Daniele Vitale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Hazard Log</dc:title>
  <dc:subject>Sottotitolo della relazione</dc:subject>
  <dc:creator>Daniele Vitale</dc:creator>
  <cp:keywords>SIPAC-NIER-HL01-001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