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30 aprile 2024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SIPAC-NIER-HA01-001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Hazard Analysis del Sistema IMR per SIPAC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Hazard Analysis del Sistema IMR per SIPAC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Daniele Vitale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Hazard Analysis del Sistema IMR per SIPAC</dc:title>
  <dc:subject>Sottotitolo della relazione</dc:subject>
  <dc:creator>Daniele Vitale</dc:creator>
  <cp:keywords>SIPAC-NIER-HA01-001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