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FB_-SWNU00-NCt03-001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CRM e casi particolari di gestione offerta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CRM e casi particolari di gestione offerta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Emiliano La Cara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CRM e casi particolari di gestione offerta</dc:title>
  <dc:subject>Sottotitolo della relazione</dc:subject>
  <dc:creator>Emiliano La Cara</dc:creator>
  <cp:keywords>FB_-SWNU00-NCt03-001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