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24 settembre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CyOMP-SWNU56-Doc01-001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[WP-09-01] Item Definition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[WP-09-01] Item Definition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NIER Ingegneria SpA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[WP-09-01] Item Definition</dc:title>
  <dc:subject>Sottotitolo della relazione</dc:subject>
  <dc:creator>NIER Ingegneria SpA SB</dc:creator>
  <cp:keywords>CyOMP-SWNU56-Doc01-001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