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11 settembre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OBRFI-SWNU00-SwITS01-001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Sw Integration Test Specification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Sw Integration Test Specification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NIER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 Integration Test Specification</dc:title>
  <dc:subject>Sottotitolo della relazione</dc:subject>
  <dc:creator>NIER</dc:creator>
  <cp:keywords>OBRFI-SWNU00-SwITS01-001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