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11 settembre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OBRFI-SWNU00-SwITR02-001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Sw Integration Test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Sw Integration Test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NIER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 Integration Test Report</dc:title>
  <dc:subject>Sottotitolo della relazione</dc:subject>
  <dc:creator>NIER</dc:creator>
  <cp:keywords>OBRFI-SWNU00-SwITR02-001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