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08 settembre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TAT-SWNU60-NCt01-001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User Manual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User Manual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Davide Antonello Ruotolo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User Manual</dc:title>
  <dc:subject>Sottotitolo della relazione</dc:subject>
  <dc:creator>Davide Antonello Ruotolo</dc:creator>
  <cp:keywords>TAT-SWNU60-NCt01-001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