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NIS2-SWNU56-SyAD01-001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System Architecture Design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System Architecture Design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P. Pizi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Architecture Design</dc:title>
  <dc:subject>Sottotitolo della relazione</dc:subject>
  <dc:creator>P. Pizi</dc:creator>
  <cp:keywords>NIS2-SWNU56-SyAD01-001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