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16 luglio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NIS2-SWNU56-PrM01-001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NIS 2 Checklist 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NIS 2 Checklist 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T. Aliberti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NIS 2 Checklist </dc:title>
  <dc:subject>Sottotitolo della relazione</dc:subject>
  <dc:creator>T. Aliberti</dc:creator>
  <cp:keywords>NIS2-SWNU56-PrM01-001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