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10 luglio 2026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OMP-SWNU00-SwDDUC02-001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Firmware S32K144W – Software Design Description for UDS Firmware Flashing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Firmware S32K144W – Software Design Description for UDS Firmware Flashing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Lorenzo Tanganelli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Firmware S32K144W – Software Design Description for UDS Firmware Flashing</dc:title>
  <dc:subject>Sottotitolo della relazione</dc:subject>
  <dc:creator>Lorenzo Tanganelli</dc:creator>
  <cp:keywords>OMP-SWNU00-SwDDUC02-001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