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10 luglio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OMP-SWNU00-SwDDUC01-001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Bootloader S32K144W – Software Design Description for UDS Firmware Flashing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Bootloader S32K144W – Software Design Description for UDS Firmware Flashing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Lorenzo Tanganelli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Bootloader S32K144W – Software Design Description for UDS Firmware Flashing</dc:title>
  <dc:subject>Sottotitolo della relazione</dc:subject>
  <dc:creator>Lorenzo Tanganelli</dc:creator>
  <cp:keywords>OMP-SWNU00-SwDDUC01-001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