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10 luglio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OMP-SWNU00-Doc05-001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Manuale di Flashing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Manuale di Flashing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Lorenzo Tanganelli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Manuale di Flashing</dc:title>
  <dc:subject>Sottotitolo della relazione</dc:subject>
  <dc:creator>Lorenzo Tanganelli</dc:creator>
  <cp:keywords>OMP-SWNU00-Doc05-001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