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04 marzo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CyOMP-SWNU56-NCt01-001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TARA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TARA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T. Aliberti - L. Di Lello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TARA</dc:title>
  <dc:subject>Sottotitolo della relazione</dc:subject>
  <dc:creator>T. Aliberti - L. Di Lello</dc:creator>
  <cp:keywords>CyOMP-SWNU56-NCt01-001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